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2890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58654F" w:rsidRPr="00EB5A17">
        <w:t>03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EB5A17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58654F" w:rsidRPr="00EB5A17">
        <w:t>3053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932AC2" w:rsidRPr="00932AC2">
        <w:rPr>
          <w:sz w:val="24"/>
          <w:szCs w:val="24"/>
        </w:rPr>
        <w:t>3</w:t>
      </w:r>
      <w:r w:rsidR="0058654F" w:rsidRPr="0058654F">
        <w:rPr>
          <w:sz w:val="24"/>
          <w:szCs w:val="24"/>
        </w:rPr>
        <w:t>1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58654F" w:rsidRPr="0058654F">
        <w:rPr>
          <w:sz w:val="24"/>
          <w:szCs w:val="24"/>
        </w:rPr>
        <w:t xml:space="preserve">57996 </w:t>
      </w:r>
      <w:r w:rsidR="00B21501">
        <w:rPr>
          <w:sz w:val="24"/>
          <w:szCs w:val="24"/>
        </w:rPr>
        <w:t xml:space="preserve">η από </w:t>
      </w:r>
      <w:r w:rsidR="00932AC2" w:rsidRPr="00932AC2">
        <w:rPr>
          <w:sz w:val="24"/>
          <w:szCs w:val="24"/>
        </w:rPr>
        <w:t>3</w:t>
      </w:r>
      <w:r w:rsidR="0058654F" w:rsidRPr="0058654F">
        <w:rPr>
          <w:sz w:val="24"/>
          <w:szCs w:val="24"/>
        </w:rPr>
        <w:t>1</w:t>
      </w:r>
      <w:r w:rsidR="00B21501">
        <w:rPr>
          <w:sz w:val="24"/>
          <w:szCs w:val="24"/>
        </w:rPr>
        <w:t>/0</w:t>
      </w:r>
      <w:r w:rsidR="004624D4" w:rsidRPr="004624D4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997C00" w:rsidRPr="005B1EE9">
          <w:rPr>
            <w:rStyle w:val="-"/>
            <w:sz w:val="24"/>
            <w:szCs w:val="24"/>
            <w:lang w:val="en-US"/>
          </w:rPr>
          <w:t>www</w:t>
        </w:r>
        <w:r w:rsidR="00997C00" w:rsidRPr="005B1EE9">
          <w:rPr>
            <w:rStyle w:val="-"/>
            <w:sz w:val="24"/>
            <w:szCs w:val="24"/>
          </w:rPr>
          <w:t>.</w:t>
        </w:r>
        <w:proofErr w:type="spellStart"/>
        <w:r w:rsidR="00997C00" w:rsidRPr="005B1EE9">
          <w:rPr>
            <w:rStyle w:val="-"/>
            <w:sz w:val="24"/>
            <w:szCs w:val="24"/>
            <w:lang w:val="en-US"/>
          </w:rPr>
          <w:t>leonplast</w:t>
        </w:r>
        <w:proofErr w:type="spellEnd"/>
        <w:r w:rsidR="00997C00" w:rsidRPr="005B1EE9">
          <w:rPr>
            <w:rStyle w:val="-"/>
            <w:sz w:val="24"/>
            <w:szCs w:val="24"/>
          </w:rPr>
          <w:t>.</w:t>
        </w:r>
        <w:proofErr w:type="spellStart"/>
        <w:r w:rsidR="00997C00" w:rsidRPr="005B1EE9">
          <w:rPr>
            <w:rStyle w:val="-"/>
            <w:sz w:val="24"/>
            <w:szCs w:val="24"/>
            <w:lang w:val="en-US"/>
          </w:rPr>
          <w:t>eu</w:t>
        </w:r>
        <w:proofErr w:type="spellEnd"/>
      </w:hyperlink>
      <w:r w:rsidR="00997C00" w:rsidRPr="00997C00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58654F" w:rsidRPr="0058654F">
        <w:rPr>
          <w:sz w:val="24"/>
          <w:szCs w:val="24"/>
        </w:rPr>
        <w:t>ΑΝΩΝΥΜΗ ΒΙΟΤΕΧΝΙΚΗ ΚΑΙ ΕΜΠΟΡΙΚΗ ΕΤΑΙΡΕΙΑ ΠΛΑΣΤΙΚΩΝ ΕΙΔΩΝ</w:t>
      </w:r>
      <w:r w:rsidR="00B21501">
        <w:rPr>
          <w:sz w:val="24"/>
          <w:szCs w:val="24"/>
        </w:rPr>
        <w:t>», διακριτικό τίτλο «</w:t>
      </w:r>
      <w:r w:rsidR="0058654F" w:rsidRPr="0058654F">
        <w:rPr>
          <w:sz w:val="24"/>
          <w:szCs w:val="24"/>
        </w:rPr>
        <w:t>ΛΕΩΝ ΠΛΑΣΤ</w:t>
      </w:r>
      <w:r w:rsidR="00B21501">
        <w:rPr>
          <w:sz w:val="24"/>
          <w:szCs w:val="24"/>
        </w:rPr>
        <w:t xml:space="preserve">», με αριθμό Γ.Ε.ΜΗ. </w:t>
      </w:r>
      <w:r w:rsidR="0058654F" w:rsidRPr="0058654F">
        <w:rPr>
          <w:sz w:val="24"/>
          <w:szCs w:val="24"/>
        </w:rPr>
        <w:t>013391217000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58654F" w:rsidRPr="0058654F">
        <w:rPr>
          <w:sz w:val="24"/>
          <w:szCs w:val="24"/>
        </w:rPr>
        <w:t>31981/04/B/94/344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84185" w:rsidP="00F0058E">
      <w:pPr>
        <w:jc w:val="center"/>
        <w:rPr>
          <w:sz w:val="24"/>
          <w:szCs w:val="24"/>
        </w:rPr>
      </w:pPr>
      <w:r w:rsidRPr="00F84185">
        <w:rPr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8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0F0794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6735E"/>
    <w:rsid w:val="002878E1"/>
    <w:rsid w:val="00297D22"/>
    <w:rsid w:val="00342E44"/>
    <w:rsid w:val="00380D5E"/>
    <w:rsid w:val="003E10F8"/>
    <w:rsid w:val="003E2898"/>
    <w:rsid w:val="003F61E2"/>
    <w:rsid w:val="003F7ECE"/>
    <w:rsid w:val="00415215"/>
    <w:rsid w:val="0044191E"/>
    <w:rsid w:val="004548B8"/>
    <w:rsid w:val="004624D4"/>
    <w:rsid w:val="00480F7A"/>
    <w:rsid w:val="00483752"/>
    <w:rsid w:val="004D19A2"/>
    <w:rsid w:val="004E1624"/>
    <w:rsid w:val="004E559A"/>
    <w:rsid w:val="00504CB7"/>
    <w:rsid w:val="00505DDA"/>
    <w:rsid w:val="00532746"/>
    <w:rsid w:val="00554E44"/>
    <w:rsid w:val="00562467"/>
    <w:rsid w:val="0058654F"/>
    <w:rsid w:val="005B6D5D"/>
    <w:rsid w:val="00637C8A"/>
    <w:rsid w:val="00702EF9"/>
    <w:rsid w:val="00735CAB"/>
    <w:rsid w:val="00761E37"/>
    <w:rsid w:val="00782667"/>
    <w:rsid w:val="007D7899"/>
    <w:rsid w:val="007E5966"/>
    <w:rsid w:val="00862759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6D44"/>
    <w:rsid w:val="00D9738B"/>
    <w:rsid w:val="00DC6886"/>
    <w:rsid w:val="00E07487"/>
    <w:rsid w:val="00E10CF1"/>
    <w:rsid w:val="00E156D4"/>
    <w:rsid w:val="00E50AB0"/>
    <w:rsid w:val="00E96C35"/>
    <w:rsid w:val="00EA3256"/>
    <w:rsid w:val="00EB1517"/>
    <w:rsid w:val="00EB5A17"/>
    <w:rsid w:val="00ED391E"/>
    <w:rsid w:val="00ED563A"/>
    <w:rsid w:val="00EE3A11"/>
    <w:rsid w:val="00EF4C7D"/>
    <w:rsid w:val="00F0058E"/>
    <w:rsid w:val="00F01A23"/>
    <w:rsid w:val="00F329B5"/>
    <w:rsid w:val="00F5741D"/>
    <w:rsid w:val="00F84185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leonplast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ΙΣΤΟΣΕΛΙΔΑΣ_03-06-2013</Template>
  <TotalTime>1</TotalTime>
  <Pages>1</Pages>
  <Words>75</Words>
  <Characters>894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xxxxxx</Company>
  <LinksUpToDate>false</LinksUpToDate>
  <CharactersWithSpaces>968</CharactersWithSpaces>
  <SharedDoc>false</SharedDoc>
  <HLinks>
    <vt:vector size="6" baseType="variant">
      <vt:variant>
        <vt:i4>458783</vt:i4>
      </vt:variant>
      <vt:variant>
        <vt:i4>3</vt:i4>
      </vt:variant>
      <vt:variant>
        <vt:i4>0</vt:i4>
      </vt:variant>
      <vt:variant>
        <vt:i4>5</vt:i4>
      </vt:variant>
      <vt:variant>
        <vt:lpwstr>http://www.leonplast.eu/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USER</dc:creator>
  <cp:keywords/>
  <cp:lastModifiedBy>uthiva2</cp:lastModifiedBy>
  <cp:revision>3</cp:revision>
  <cp:lastPrinted>2012-12-20T12:57:00Z</cp:lastPrinted>
  <dcterms:created xsi:type="dcterms:W3CDTF">2014-11-10T10:49:00Z</dcterms:created>
  <dcterms:modified xsi:type="dcterms:W3CDTF">2014-11-10T10:49:00Z</dcterms:modified>
</cp:coreProperties>
</file>