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40EE" w:rsidRPr="001302F2" w:rsidRDefault="00FB40EE" w:rsidP="00A25905">
      <w:pPr>
        <w:ind w:left="2160" w:firstLine="720"/>
        <w:jc w:val="center"/>
        <w:rPr>
          <w:rFonts w:ascii="Tahoma" w:hAnsi="Tahoma" w:cs="Tahoma"/>
        </w:rPr>
      </w:pPr>
    </w:p>
    <w:p w:rsidR="00FB40EE" w:rsidRPr="001302F2" w:rsidRDefault="00FB40EE" w:rsidP="00A25905">
      <w:pPr>
        <w:ind w:left="2160" w:firstLine="720"/>
        <w:jc w:val="center"/>
        <w:rPr>
          <w:rFonts w:ascii="Tahoma" w:hAnsi="Tahoma" w:cs="Tahoma"/>
        </w:rPr>
      </w:pPr>
    </w:p>
    <w:p w:rsidR="00FB40EE" w:rsidRPr="001302F2" w:rsidRDefault="00FB40EE" w:rsidP="00A25905">
      <w:pPr>
        <w:ind w:left="2160" w:firstLine="720"/>
        <w:jc w:val="center"/>
        <w:rPr>
          <w:rFonts w:ascii="Tahoma" w:hAnsi="Tahoma" w:cs="Tahoma"/>
        </w:rPr>
      </w:pPr>
    </w:p>
    <w:p w:rsidR="00FB40EE" w:rsidRPr="001302F2" w:rsidRDefault="00FB40EE" w:rsidP="00A25905">
      <w:pPr>
        <w:ind w:left="2160" w:firstLine="720"/>
        <w:jc w:val="center"/>
        <w:rPr>
          <w:rFonts w:ascii="Tahoma" w:hAnsi="Tahoma" w:cs="Tahoma"/>
        </w:rPr>
      </w:pPr>
    </w:p>
    <w:p w:rsidR="00FB40EE" w:rsidRPr="00B577EA" w:rsidRDefault="00FB40EE" w:rsidP="00A25905">
      <w:pPr>
        <w:ind w:left="2160" w:firstLine="720"/>
        <w:rPr>
          <w:rFonts w:ascii="Tahoma" w:hAnsi="Tahoma" w:cs="Tahoma"/>
          <w:b/>
        </w:rPr>
      </w:pPr>
    </w:p>
    <w:p w:rsidR="00FB40EE" w:rsidRPr="001302F2" w:rsidRDefault="00FB40EE" w:rsidP="00A25905">
      <w:pPr>
        <w:ind w:left="2160" w:firstLine="720"/>
        <w:jc w:val="center"/>
        <w:rPr>
          <w:rFonts w:ascii="Tahoma" w:hAnsi="Tahoma" w:cs="Tahoma"/>
        </w:rPr>
      </w:pPr>
    </w:p>
    <w:p w:rsidR="00FB40EE" w:rsidRPr="000F5D2B" w:rsidRDefault="00FB40EE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</w:p>
    <w:p w:rsidR="00FB40EE" w:rsidRPr="000F5D2B" w:rsidRDefault="00FB40EE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B40EE" w:rsidRPr="000F5D2B" w:rsidRDefault="00FB40EE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B40EE" w:rsidRPr="000F5D2B" w:rsidRDefault="00FB40EE" w:rsidP="00A25905">
      <w:pPr>
        <w:ind w:left="2160" w:firstLine="720"/>
        <w:jc w:val="center"/>
        <w:rPr>
          <w:rFonts w:ascii="Tahoma" w:hAnsi="Tahoma" w:cs="Tahoma"/>
          <w:sz w:val="22"/>
          <w:szCs w:val="22"/>
        </w:rPr>
      </w:pPr>
    </w:p>
    <w:p w:rsidR="00FB40EE" w:rsidRPr="000F5D2B" w:rsidRDefault="00FB40EE" w:rsidP="00CF1068">
      <w:pPr>
        <w:ind w:left="2160" w:firstLine="720"/>
        <w:jc w:val="righ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Καλαμάτα,  </w:t>
      </w:r>
      <w:r w:rsidRPr="000F5D2B">
        <w:rPr>
          <w:rFonts w:ascii="Tahoma" w:hAnsi="Tahoma" w:cs="Tahoma"/>
          <w:sz w:val="22"/>
          <w:szCs w:val="22"/>
        </w:rPr>
        <w:t>04</w:t>
      </w:r>
      <w:r>
        <w:rPr>
          <w:rFonts w:ascii="Tahoma" w:hAnsi="Tahoma" w:cs="Tahoma"/>
          <w:sz w:val="22"/>
          <w:szCs w:val="22"/>
        </w:rPr>
        <w:t>/</w:t>
      </w:r>
      <w:r w:rsidRPr="000F5D2B">
        <w:rPr>
          <w:rFonts w:ascii="Tahoma" w:hAnsi="Tahoma" w:cs="Tahoma"/>
          <w:sz w:val="22"/>
          <w:szCs w:val="22"/>
        </w:rPr>
        <w:t>06</w:t>
      </w:r>
      <w:r>
        <w:rPr>
          <w:rFonts w:ascii="Tahoma" w:hAnsi="Tahoma" w:cs="Tahoma"/>
          <w:sz w:val="22"/>
          <w:szCs w:val="22"/>
        </w:rPr>
        <w:t xml:space="preserve"> /</w:t>
      </w:r>
      <w:r w:rsidRPr="000F5D2B">
        <w:rPr>
          <w:rFonts w:ascii="Tahoma" w:hAnsi="Tahoma" w:cs="Tahoma"/>
          <w:sz w:val="22"/>
          <w:szCs w:val="22"/>
        </w:rPr>
        <w:t>2013</w:t>
      </w:r>
    </w:p>
    <w:p w:rsidR="00FB40EE" w:rsidRPr="000F5D2B" w:rsidRDefault="00FB40EE" w:rsidP="00CF1068">
      <w:pPr>
        <w:ind w:left="2160" w:firstLine="720"/>
        <w:jc w:val="right"/>
        <w:rPr>
          <w:rFonts w:ascii="Tahoma" w:hAnsi="Tahoma" w:cs="Tahoma"/>
          <w:sz w:val="20"/>
          <w:szCs w:val="22"/>
        </w:rPr>
      </w:pPr>
      <w:r w:rsidRPr="001302F2">
        <w:rPr>
          <w:rFonts w:ascii="Tahoma" w:hAnsi="Tahoma" w:cs="Tahoma"/>
          <w:sz w:val="22"/>
          <w:szCs w:val="22"/>
        </w:rPr>
        <w:t xml:space="preserve">   </w:t>
      </w:r>
      <w:r>
        <w:rPr>
          <w:rFonts w:ascii="Tahoma" w:hAnsi="Tahoma" w:cs="Tahoma"/>
          <w:sz w:val="22"/>
          <w:szCs w:val="22"/>
        </w:rPr>
        <w:t xml:space="preserve">                          </w:t>
      </w:r>
      <w:r w:rsidRPr="0077680F">
        <w:rPr>
          <w:rFonts w:ascii="Tahoma" w:hAnsi="Tahoma" w:cs="Tahoma"/>
          <w:sz w:val="22"/>
          <w:szCs w:val="22"/>
        </w:rPr>
        <w:t xml:space="preserve"> </w:t>
      </w:r>
      <w:r w:rsidRPr="001302F2">
        <w:rPr>
          <w:rFonts w:ascii="Tahoma" w:hAnsi="Tahoma" w:cs="Tahoma"/>
          <w:sz w:val="22"/>
          <w:szCs w:val="22"/>
        </w:rPr>
        <w:t xml:space="preserve">Αρ. Πρωτ. </w:t>
      </w:r>
      <w:r>
        <w:rPr>
          <w:rFonts w:ascii="Tahoma" w:hAnsi="Tahoma" w:cs="Tahoma"/>
          <w:sz w:val="22"/>
          <w:szCs w:val="22"/>
        </w:rPr>
        <w:t xml:space="preserve">   </w:t>
      </w:r>
      <w:r w:rsidRPr="000F5D2B">
        <w:rPr>
          <w:rFonts w:ascii="Tahoma" w:hAnsi="Tahoma" w:cs="Tahoma"/>
          <w:sz w:val="22"/>
          <w:szCs w:val="22"/>
        </w:rPr>
        <w:t>5787</w:t>
      </w:r>
    </w:p>
    <w:p w:rsidR="00FB40EE" w:rsidRDefault="00FB40EE" w:rsidP="00A25905">
      <w:pPr>
        <w:rPr>
          <w:rFonts w:ascii="Tahoma" w:hAnsi="Tahoma" w:cs="Tahoma"/>
          <w:b/>
          <w:sz w:val="22"/>
          <w:szCs w:val="22"/>
        </w:rPr>
      </w:pPr>
    </w:p>
    <w:p w:rsidR="00FB40EE" w:rsidRPr="0077680F" w:rsidRDefault="00FB40EE" w:rsidP="00A25905">
      <w:pPr>
        <w:rPr>
          <w:rFonts w:ascii="Tahoma" w:hAnsi="Tahoma" w:cs="Tahoma"/>
          <w:b/>
          <w:sz w:val="22"/>
          <w:szCs w:val="22"/>
        </w:rPr>
      </w:pPr>
    </w:p>
    <w:p w:rsidR="00FB40EE" w:rsidRPr="0077680F" w:rsidRDefault="00FB40EE" w:rsidP="00A25905">
      <w:pPr>
        <w:rPr>
          <w:rFonts w:ascii="Tahoma" w:hAnsi="Tahoma" w:cs="Tahoma"/>
          <w:b/>
          <w:sz w:val="22"/>
          <w:szCs w:val="22"/>
        </w:rPr>
      </w:pPr>
    </w:p>
    <w:p w:rsidR="00FB40EE" w:rsidRPr="0077680F" w:rsidRDefault="00FB40EE" w:rsidP="00A25905">
      <w:pPr>
        <w:rPr>
          <w:rFonts w:ascii="Tahoma" w:hAnsi="Tahoma" w:cs="Tahoma"/>
          <w:b/>
          <w:sz w:val="22"/>
          <w:szCs w:val="22"/>
        </w:rPr>
      </w:pPr>
    </w:p>
    <w:p w:rsidR="00FB40EE" w:rsidRPr="0077680F" w:rsidRDefault="00FB40EE" w:rsidP="00A25905">
      <w:pPr>
        <w:rPr>
          <w:rFonts w:ascii="Tahoma" w:hAnsi="Tahoma" w:cs="Tahoma"/>
          <w:b/>
          <w:sz w:val="22"/>
          <w:szCs w:val="22"/>
        </w:rPr>
      </w:pPr>
    </w:p>
    <w:p w:rsidR="00FB40EE" w:rsidRPr="001302F2" w:rsidRDefault="00FB40EE" w:rsidP="00A25905">
      <w:pPr>
        <w:rPr>
          <w:rFonts w:ascii="Tahoma" w:hAnsi="Tahoma" w:cs="Tahoma"/>
          <w:sz w:val="22"/>
          <w:szCs w:val="22"/>
        </w:rPr>
      </w:pPr>
    </w:p>
    <w:p w:rsidR="00FB40EE" w:rsidRPr="001302F2" w:rsidRDefault="00FB40EE" w:rsidP="00A25905">
      <w:pPr>
        <w:autoSpaceDE w:val="0"/>
        <w:autoSpaceDN w:val="0"/>
        <w:adjustRightInd w:val="0"/>
        <w:ind w:right="34"/>
        <w:jc w:val="center"/>
        <w:rPr>
          <w:rFonts w:ascii="Tahoma" w:hAnsi="Tahoma" w:cs="Tahoma"/>
          <w:b/>
          <w:color w:val="000000"/>
          <w:sz w:val="25"/>
          <w:szCs w:val="25"/>
        </w:rPr>
      </w:pPr>
      <w:r w:rsidRPr="001302F2">
        <w:rPr>
          <w:rFonts w:ascii="Tahoma" w:hAnsi="Tahoma" w:cs="Tahoma"/>
          <w:b/>
          <w:color w:val="000000"/>
          <w:sz w:val="25"/>
          <w:szCs w:val="25"/>
        </w:rPr>
        <w:t>ΑΝΑΚΟΙΝΩΣΗ</w:t>
      </w:r>
    </w:p>
    <w:p w:rsidR="00FB40EE" w:rsidRDefault="00FB40EE" w:rsidP="00A25905">
      <w:pPr>
        <w:autoSpaceDE w:val="0"/>
        <w:autoSpaceDN w:val="0"/>
        <w:adjustRightInd w:val="0"/>
        <w:ind w:right="34"/>
        <w:rPr>
          <w:rFonts w:ascii="Tahoma" w:hAnsi="Tahoma" w:cs="Tahoma"/>
          <w:b/>
          <w:color w:val="000000"/>
        </w:rPr>
      </w:pPr>
    </w:p>
    <w:p w:rsidR="00FB40EE" w:rsidRPr="003F5EDD" w:rsidRDefault="00FB40EE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FB40EE" w:rsidRPr="003F5EDD" w:rsidRDefault="00FB40EE" w:rsidP="003F5EDD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Την  0</w:t>
      </w:r>
      <w:r w:rsidRPr="0077680F">
        <w:rPr>
          <w:rFonts w:ascii="Tahoma" w:hAnsi="Tahoma" w:cs="Tahoma"/>
          <w:sz w:val="22"/>
          <w:szCs w:val="22"/>
        </w:rPr>
        <w:t>4</w:t>
      </w:r>
      <w:r w:rsidRPr="003F5EDD">
        <w:rPr>
          <w:rFonts w:ascii="Tahoma" w:hAnsi="Tahoma" w:cs="Tahoma"/>
          <w:sz w:val="22"/>
          <w:szCs w:val="22"/>
        </w:rPr>
        <w:t>/06/2013 καταχωρήθηκε στο Γενικό Εμπορικό Μητρώο (ΓΕΜΗ) με Κωδικό Αριθμό Κ</w:t>
      </w:r>
      <w:r>
        <w:rPr>
          <w:rFonts w:ascii="Tahoma" w:hAnsi="Tahoma" w:cs="Tahoma"/>
          <w:sz w:val="22"/>
          <w:szCs w:val="22"/>
        </w:rPr>
        <w:t>αταχώρησης (ΚΑΚ)</w:t>
      </w:r>
      <w:r w:rsidRPr="00CF1068">
        <w:rPr>
          <w:rFonts w:ascii="Tahoma" w:hAnsi="Tahoma" w:cs="Tahoma"/>
          <w:sz w:val="22"/>
          <w:szCs w:val="22"/>
        </w:rPr>
        <w:t xml:space="preserve"> </w:t>
      </w:r>
      <w:r w:rsidRPr="00CD2681">
        <w:rPr>
          <w:rFonts w:ascii="Tahoma" w:hAnsi="Tahoma" w:cs="Tahoma"/>
          <w:sz w:val="22"/>
          <w:szCs w:val="22"/>
        </w:rPr>
        <w:t>199778</w:t>
      </w:r>
      <w:r>
        <w:rPr>
          <w:rFonts w:ascii="Tahoma" w:hAnsi="Tahoma" w:cs="Tahoma"/>
          <w:sz w:val="22"/>
          <w:szCs w:val="22"/>
        </w:rPr>
        <w:t xml:space="preserve"> η από 0</w:t>
      </w:r>
      <w:r w:rsidRPr="0077680F">
        <w:rPr>
          <w:rFonts w:ascii="Tahoma" w:hAnsi="Tahoma" w:cs="Tahoma"/>
          <w:sz w:val="22"/>
          <w:szCs w:val="22"/>
        </w:rPr>
        <w:t>4</w:t>
      </w:r>
      <w:r w:rsidRPr="003F5EDD">
        <w:rPr>
          <w:rFonts w:ascii="Tahoma" w:hAnsi="Tahoma" w:cs="Tahoma"/>
          <w:sz w:val="22"/>
          <w:szCs w:val="22"/>
        </w:rPr>
        <w:t>/06/2013 αίτηση/δηλώση της ιστοσελίδας  (www.</w:t>
      </w:r>
      <w:r>
        <w:rPr>
          <w:rFonts w:ascii="Tahoma" w:hAnsi="Tahoma" w:cs="Tahoma"/>
          <w:sz w:val="22"/>
          <w:szCs w:val="22"/>
          <w:lang w:val="en-US"/>
        </w:rPr>
        <w:t>mneia</w:t>
      </w:r>
      <w:r w:rsidRPr="000F5D2B">
        <w:rPr>
          <w:rFonts w:ascii="Tahoma" w:hAnsi="Tahoma" w:cs="Tahoma"/>
          <w:sz w:val="22"/>
          <w:szCs w:val="22"/>
        </w:rPr>
        <w:t>-</w:t>
      </w:r>
      <w:r>
        <w:rPr>
          <w:rFonts w:ascii="Tahoma" w:hAnsi="Tahoma" w:cs="Tahoma"/>
          <w:sz w:val="22"/>
          <w:szCs w:val="22"/>
          <w:lang w:val="en-US"/>
        </w:rPr>
        <w:t>merimnas</w:t>
      </w:r>
      <w:r w:rsidRPr="000F5D2B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  <w:lang w:val="en-US"/>
        </w:rPr>
        <w:t>com</w:t>
      </w:r>
      <w:r w:rsidRPr="003F5EDD">
        <w:rPr>
          <w:rFonts w:ascii="Tahoma" w:hAnsi="Tahoma" w:cs="Tahoma"/>
          <w:sz w:val="22"/>
          <w:szCs w:val="22"/>
        </w:rPr>
        <w:t>)  με επωνυμία “</w:t>
      </w:r>
      <w:r w:rsidRPr="00FD5F2C">
        <w:rPr>
          <w:rFonts w:ascii="Tahoma" w:hAnsi="Tahoma" w:cs="Tahoma"/>
          <w:sz w:val="22"/>
          <w:szCs w:val="22"/>
        </w:rPr>
        <w:t>ΕΞΩΤΕΡΙΚΕΣ ΥΠΗΡΕΣΙΕΣ ΠΡΟΣΤΑΣΙΑΣ ΚΑΙ ΠΡΟΛΗΨΗΣ ΜΕΣΣΗΝΙΑΣ ΕΤΑΙΡΙΑ ΠΕΡΙΟΡΙΣΜΕΝΗΣ ΕΥΘΥΝΗΣ - ΕΞΥΠΠ ΜΕΣΣΗΝΙΑΣ Ε.Π.Ε.</w:t>
      </w:r>
      <w:r w:rsidRPr="003F5EDD">
        <w:rPr>
          <w:rFonts w:ascii="Tahoma" w:hAnsi="Tahoma" w:cs="Tahoma"/>
          <w:sz w:val="22"/>
          <w:szCs w:val="22"/>
        </w:rPr>
        <w:t>” , και αριθμό Γ.ΕΜΗ</w:t>
      </w:r>
      <w:r w:rsidRPr="00FD5F2C">
        <w:rPr>
          <w:rFonts w:ascii="Tahoma" w:hAnsi="Tahoma" w:cs="Tahoma"/>
          <w:sz w:val="22"/>
          <w:szCs w:val="22"/>
        </w:rPr>
        <w:t xml:space="preserve"> 014993045000</w:t>
      </w:r>
      <w:r w:rsidRPr="003F5EDD">
        <w:rPr>
          <w:rFonts w:ascii="Tahoma" w:hAnsi="Tahoma" w:cs="Tahoma"/>
          <w:sz w:val="22"/>
          <w:szCs w:val="22"/>
        </w:rPr>
        <w:t>.</w:t>
      </w:r>
    </w:p>
    <w:p w:rsidR="00FB40EE" w:rsidRPr="0077680F" w:rsidRDefault="00FB40EE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B40EE" w:rsidRPr="0077680F" w:rsidRDefault="00FB40EE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B40EE" w:rsidRPr="0077680F" w:rsidRDefault="00FB40EE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B40EE" w:rsidRPr="0077680F" w:rsidRDefault="00FB40EE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</w:rPr>
      </w:pPr>
    </w:p>
    <w:p w:rsidR="00FB40EE" w:rsidRPr="0077680F" w:rsidRDefault="00FB40EE" w:rsidP="00A25905">
      <w:pPr>
        <w:rPr>
          <w:rFonts w:ascii="Tahoma" w:hAnsi="Tahoma" w:cs="Tahoma"/>
        </w:rPr>
      </w:pP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Με εντολή Προέδρου</w:t>
      </w: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Ο Αν/της Διοικ/κός Προϊστάμενος</w:t>
      </w: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rPr>
          <w:rFonts w:ascii="Tahoma" w:hAnsi="Tahoma" w:cs="Tahoma"/>
          <w:sz w:val="22"/>
          <w:szCs w:val="22"/>
        </w:rPr>
      </w:pP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  <w:r w:rsidRPr="001302F2">
        <w:rPr>
          <w:rFonts w:ascii="Tahoma" w:hAnsi="Tahoma" w:cs="Tahoma"/>
          <w:sz w:val="22"/>
          <w:szCs w:val="22"/>
        </w:rPr>
        <w:t>Γεώργιος Κυριακόπουλος</w:t>
      </w:r>
    </w:p>
    <w:p w:rsidR="00FB40EE" w:rsidRPr="001302F2" w:rsidRDefault="00FB40EE" w:rsidP="00A25905">
      <w:pPr>
        <w:pStyle w:val="BodyText"/>
        <w:shd w:val="clear" w:color="auto" w:fill="auto"/>
        <w:spacing w:after="0" w:line="240" w:lineRule="auto"/>
        <w:ind w:firstLine="0"/>
        <w:jc w:val="center"/>
        <w:rPr>
          <w:rFonts w:ascii="Tahoma" w:hAnsi="Tahoma" w:cs="Tahoma"/>
          <w:sz w:val="22"/>
          <w:szCs w:val="22"/>
        </w:rPr>
      </w:pPr>
    </w:p>
    <w:p w:rsidR="00FB40EE" w:rsidRPr="001302F2" w:rsidRDefault="00FB40EE" w:rsidP="00A25905">
      <w:pPr>
        <w:rPr>
          <w:rFonts w:ascii="Tahoma" w:hAnsi="Tahoma" w:cs="Tahoma"/>
        </w:rPr>
      </w:pPr>
    </w:p>
    <w:p w:rsidR="00FB40EE" w:rsidRPr="001302F2" w:rsidRDefault="00FB40EE" w:rsidP="00A25905">
      <w:pPr>
        <w:rPr>
          <w:rFonts w:ascii="Tahoma" w:hAnsi="Tahoma" w:cs="Tahoma"/>
        </w:rPr>
      </w:pPr>
    </w:p>
    <w:p w:rsidR="00FB40EE" w:rsidRDefault="00FB40EE" w:rsidP="00A25905"/>
    <w:p w:rsidR="00FB40EE" w:rsidRPr="00A25905" w:rsidRDefault="00FB40EE" w:rsidP="00A25905"/>
    <w:sectPr w:rsidR="00FB40EE" w:rsidRPr="00A25905" w:rsidSect="00230D32">
      <w:headerReference w:type="default" r:id="rId6"/>
      <w:footerReference w:type="default" r:id="rId7"/>
      <w:pgSz w:w="11906" w:h="16838"/>
      <w:pgMar w:top="1135" w:right="1416" w:bottom="284" w:left="1276" w:header="705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40EE" w:rsidRDefault="00FB40EE">
      <w:r>
        <w:separator/>
      </w:r>
    </w:p>
  </w:endnote>
  <w:endnote w:type="continuationSeparator" w:id="0">
    <w:p w:rsidR="00FB40EE" w:rsidRDefault="00FB40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Arial-BoldMT">
    <w:altName w:val="Arial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EE" w:rsidRDefault="00FB40EE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3" o:spid="_x0000_s2050" type="#_x0000_t75" alt="messinia" style="position:absolute;margin-left:143.5pt;margin-top:-39.3pt;width:132pt;height:44.65pt;z-index:251657216;visibility:visible">
          <v:imagedata r:id="rId1" o:title=""/>
        </v:shape>
      </w:pict>
    </w:r>
    <w:r>
      <w:rPr>
        <w:noProof/>
      </w:rPr>
      <w:pict>
        <v:shape id="Εικόνα 4" o:spid="_x0000_s2051" type="#_x0000_t75" alt="ROYAL" style="position:absolute;margin-left:79.7pt;margin-top:-53.35pt;width:53.9pt;height:59.6pt;z-index:251658240;visibility:visible">
          <v:imagedata r:id="rId2" o:title=""/>
        </v:shape>
      </w:pict>
    </w:r>
    <w:r>
      <w:rPr>
        <w:noProof/>
      </w:rPr>
      <w:pict>
        <v:shape id="Εικόνα 6" o:spid="_x0000_s2052" type="#_x0000_t75" alt="6280_9105036659" style="position:absolute;margin-left:-54.85pt;margin-top:-52.9pt;width:124.65pt;height:61.05pt;z-index:251660288;visibility:visible">
          <v:imagedata r:id="rId3" o:title=""/>
        </v:shape>
      </w:pict>
    </w: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236.05pt;margin-top:18.6pt;width:145.1pt;height:10.2pt;z-index:251659264" stroked="f">
          <v:textbox style="mso-next-textbox:#_x0000_s2053">
            <w:txbxContent>
              <w:p w:rsidR="00FB40EE" w:rsidRDefault="00FB40EE"/>
            </w:txbxContent>
          </v:textbox>
        </v:shape>
      </w:pict>
    </w:r>
    <w:r>
      <w:rPr>
        <w:noProof/>
      </w:rPr>
      <w:pict>
        <v:shape id="_x0000_s2054" type="#_x0000_t202" style="position:absolute;margin-left:-55.1pt;margin-top:11.05pt;width:459pt;height:27pt;z-index:251656192" stroked="f">
          <v:textbox style="mso-next-textbox:#_x0000_s2054">
            <w:txbxContent>
              <w:p w:rsidR="00FB40EE" w:rsidRDefault="00FB40EE">
                <w:r w:rsidRPr="009D54A5">
                  <w:rPr>
                    <w:rFonts w:ascii="Arial-BoldMT" w:hAnsi="Arial-BoldMT"/>
                    <w:noProof/>
                    <w:sz w:val="16"/>
                    <w:szCs w:val="26"/>
                  </w:rPr>
                  <w:pict>
                    <v:shape id="Εικόνα 1" o:spid="_x0000_i1027" type="#_x0000_t75" alt="email" style="width:417pt;height:7.5pt;visibility:visible">
                      <v:imagedata r:id="rId4" o:title=""/>
                    </v:shape>
                  </w:pict>
                </w:r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40EE" w:rsidRDefault="00FB40EE">
      <w:r>
        <w:separator/>
      </w:r>
    </w:p>
  </w:footnote>
  <w:footnote w:type="continuationSeparator" w:id="0">
    <w:p w:rsidR="00FB40EE" w:rsidRDefault="00FB40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40EE" w:rsidRDefault="00FB40EE" w:rsidP="00230D32">
    <w:pPr>
      <w:pStyle w:val="Header"/>
      <w:ind w:left="-85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Εικόνα 1" o:spid="_x0000_s2049" type="#_x0000_t75" alt="EPISTOLOHARTO" style="position:absolute;left:0;text-align:left;margin-left:-71.75pt;margin-top:-44.9pt;width:602.25pt;height:851.65pt;z-index:251655168;visibility:visibl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20"/>
  <w:characterSpacingControl w:val="doNotCompress"/>
  <w:hdrShapeDefaults>
    <o:shapedefaults v:ext="edit" spidmax="205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25905"/>
    <w:rsid w:val="00000310"/>
    <w:rsid w:val="00003AAF"/>
    <w:rsid w:val="00007E3F"/>
    <w:rsid w:val="0001196C"/>
    <w:rsid w:val="0001608B"/>
    <w:rsid w:val="000220F9"/>
    <w:rsid w:val="0002464F"/>
    <w:rsid w:val="00035307"/>
    <w:rsid w:val="00043364"/>
    <w:rsid w:val="000622D8"/>
    <w:rsid w:val="00064DDC"/>
    <w:rsid w:val="00072D2E"/>
    <w:rsid w:val="000B0E20"/>
    <w:rsid w:val="000C4352"/>
    <w:rsid w:val="000E2485"/>
    <w:rsid w:val="000F5D2B"/>
    <w:rsid w:val="00104A87"/>
    <w:rsid w:val="00113302"/>
    <w:rsid w:val="00123ADB"/>
    <w:rsid w:val="001302F2"/>
    <w:rsid w:val="00140578"/>
    <w:rsid w:val="00144E12"/>
    <w:rsid w:val="00157412"/>
    <w:rsid w:val="00157487"/>
    <w:rsid w:val="00157FF7"/>
    <w:rsid w:val="001675CE"/>
    <w:rsid w:val="00176B25"/>
    <w:rsid w:val="00194094"/>
    <w:rsid w:val="001B31DF"/>
    <w:rsid w:val="001C172C"/>
    <w:rsid w:val="001D59AC"/>
    <w:rsid w:val="001D6E7D"/>
    <w:rsid w:val="001D7C44"/>
    <w:rsid w:val="001E6398"/>
    <w:rsid w:val="00212B77"/>
    <w:rsid w:val="00213383"/>
    <w:rsid w:val="002265D4"/>
    <w:rsid w:val="00230D32"/>
    <w:rsid w:val="00230DFE"/>
    <w:rsid w:val="00243EFD"/>
    <w:rsid w:val="002449FE"/>
    <w:rsid w:val="00260039"/>
    <w:rsid w:val="00266D8C"/>
    <w:rsid w:val="002938DB"/>
    <w:rsid w:val="00296604"/>
    <w:rsid w:val="002A2370"/>
    <w:rsid w:val="002B2615"/>
    <w:rsid w:val="002F46F1"/>
    <w:rsid w:val="002F7B77"/>
    <w:rsid w:val="0032607E"/>
    <w:rsid w:val="0036298E"/>
    <w:rsid w:val="003839FD"/>
    <w:rsid w:val="003A0E7D"/>
    <w:rsid w:val="003A5D89"/>
    <w:rsid w:val="003E5D89"/>
    <w:rsid w:val="003F190D"/>
    <w:rsid w:val="003F51F5"/>
    <w:rsid w:val="003F5EDD"/>
    <w:rsid w:val="003F6BE8"/>
    <w:rsid w:val="00424885"/>
    <w:rsid w:val="004264D5"/>
    <w:rsid w:val="00476948"/>
    <w:rsid w:val="004A3DD5"/>
    <w:rsid w:val="004B3C50"/>
    <w:rsid w:val="004B7F7F"/>
    <w:rsid w:val="004E39A6"/>
    <w:rsid w:val="004E4AA7"/>
    <w:rsid w:val="004F37F9"/>
    <w:rsid w:val="004F4618"/>
    <w:rsid w:val="00502B87"/>
    <w:rsid w:val="005262F2"/>
    <w:rsid w:val="005266D9"/>
    <w:rsid w:val="00561D09"/>
    <w:rsid w:val="005621E6"/>
    <w:rsid w:val="005A6516"/>
    <w:rsid w:val="005A7979"/>
    <w:rsid w:val="005B307B"/>
    <w:rsid w:val="005B4CF8"/>
    <w:rsid w:val="005C2F42"/>
    <w:rsid w:val="005C3A3C"/>
    <w:rsid w:val="006337DB"/>
    <w:rsid w:val="00634777"/>
    <w:rsid w:val="00671B51"/>
    <w:rsid w:val="00675D44"/>
    <w:rsid w:val="006B6BC3"/>
    <w:rsid w:val="006C1357"/>
    <w:rsid w:val="006E04F8"/>
    <w:rsid w:val="006E0FFC"/>
    <w:rsid w:val="007159FD"/>
    <w:rsid w:val="00731E9A"/>
    <w:rsid w:val="00737F26"/>
    <w:rsid w:val="007630F2"/>
    <w:rsid w:val="00767916"/>
    <w:rsid w:val="0077680F"/>
    <w:rsid w:val="007921BA"/>
    <w:rsid w:val="007D62C3"/>
    <w:rsid w:val="007E58E6"/>
    <w:rsid w:val="00802951"/>
    <w:rsid w:val="00826A2E"/>
    <w:rsid w:val="008333FA"/>
    <w:rsid w:val="008475FF"/>
    <w:rsid w:val="00854EB2"/>
    <w:rsid w:val="008577E4"/>
    <w:rsid w:val="008840A6"/>
    <w:rsid w:val="008B376D"/>
    <w:rsid w:val="008C5261"/>
    <w:rsid w:val="008D3FA7"/>
    <w:rsid w:val="008E7BD5"/>
    <w:rsid w:val="0092358A"/>
    <w:rsid w:val="00930D31"/>
    <w:rsid w:val="00935F1B"/>
    <w:rsid w:val="00964DBE"/>
    <w:rsid w:val="00974A0D"/>
    <w:rsid w:val="00977E19"/>
    <w:rsid w:val="009D54A5"/>
    <w:rsid w:val="009D7325"/>
    <w:rsid w:val="009E181F"/>
    <w:rsid w:val="00A20904"/>
    <w:rsid w:val="00A222D8"/>
    <w:rsid w:val="00A25905"/>
    <w:rsid w:val="00A2728C"/>
    <w:rsid w:val="00A44098"/>
    <w:rsid w:val="00A562DB"/>
    <w:rsid w:val="00A72D11"/>
    <w:rsid w:val="00A810FD"/>
    <w:rsid w:val="00A83550"/>
    <w:rsid w:val="00A84E4E"/>
    <w:rsid w:val="00A92844"/>
    <w:rsid w:val="00AA3D12"/>
    <w:rsid w:val="00AB7749"/>
    <w:rsid w:val="00AD63A6"/>
    <w:rsid w:val="00AE42BB"/>
    <w:rsid w:val="00AE76A5"/>
    <w:rsid w:val="00AF0093"/>
    <w:rsid w:val="00AF52F5"/>
    <w:rsid w:val="00B224AD"/>
    <w:rsid w:val="00B33C2D"/>
    <w:rsid w:val="00B35BCD"/>
    <w:rsid w:val="00B36135"/>
    <w:rsid w:val="00B577EA"/>
    <w:rsid w:val="00B763C8"/>
    <w:rsid w:val="00B84212"/>
    <w:rsid w:val="00B867D5"/>
    <w:rsid w:val="00BC02C4"/>
    <w:rsid w:val="00BD01B2"/>
    <w:rsid w:val="00BE0E10"/>
    <w:rsid w:val="00BE4256"/>
    <w:rsid w:val="00BE5470"/>
    <w:rsid w:val="00C06228"/>
    <w:rsid w:val="00C12D32"/>
    <w:rsid w:val="00C15FDE"/>
    <w:rsid w:val="00C32492"/>
    <w:rsid w:val="00C35109"/>
    <w:rsid w:val="00C469A6"/>
    <w:rsid w:val="00C51568"/>
    <w:rsid w:val="00C547F3"/>
    <w:rsid w:val="00C77D65"/>
    <w:rsid w:val="00C77DC7"/>
    <w:rsid w:val="00C84874"/>
    <w:rsid w:val="00C86E08"/>
    <w:rsid w:val="00CA2E38"/>
    <w:rsid w:val="00CA5CD4"/>
    <w:rsid w:val="00CC32B6"/>
    <w:rsid w:val="00CD2681"/>
    <w:rsid w:val="00CD33AF"/>
    <w:rsid w:val="00CD438C"/>
    <w:rsid w:val="00CF1068"/>
    <w:rsid w:val="00D140AA"/>
    <w:rsid w:val="00D17314"/>
    <w:rsid w:val="00D23DE5"/>
    <w:rsid w:val="00D26D61"/>
    <w:rsid w:val="00D3125C"/>
    <w:rsid w:val="00D35736"/>
    <w:rsid w:val="00D438AB"/>
    <w:rsid w:val="00D52FA0"/>
    <w:rsid w:val="00D7377E"/>
    <w:rsid w:val="00D85564"/>
    <w:rsid w:val="00D8562D"/>
    <w:rsid w:val="00DA6D42"/>
    <w:rsid w:val="00DD1AA1"/>
    <w:rsid w:val="00DD3AB2"/>
    <w:rsid w:val="00DD4005"/>
    <w:rsid w:val="00E45FA8"/>
    <w:rsid w:val="00E46271"/>
    <w:rsid w:val="00E51A87"/>
    <w:rsid w:val="00E65246"/>
    <w:rsid w:val="00E72894"/>
    <w:rsid w:val="00E873BE"/>
    <w:rsid w:val="00E87791"/>
    <w:rsid w:val="00E96051"/>
    <w:rsid w:val="00EF749F"/>
    <w:rsid w:val="00F056C3"/>
    <w:rsid w:val="00F1229A"/>
    <w:rsid w:val="00F25404"/>
    <w:rsid w:val="00F37A04"/>
    <w:rsid w:val="00F37F9F"/>
    <w:rsid w:val="00F42B46"/>
    <w:rsid w:val="00F436A0"/>
    <w:rsid w:val="00F469B3"/>
    <w:rsid w:val="00F507C6"/>
    <w:rsid w:val="00F60815"/>
    <w:rsid w:val="00F72186"/>
    <w:rsid w:val="00F82043"/>
    <w:rsid w:val="00F97DDD"/>
    <w:rsid w:val="00FA21C3"/>
    <w:rsid w:val="00FA3361"/>
    <w:rsid w:val="00FB40EE"/>
    <w:rsid w:val="00FD5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5905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9D54A5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A25905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D54A5"/>
    <w:rPr>
      <w:rFonts w:cs="Times New Roman"/>
      <w:sz w:val="24"/>
      <w:szCs w:val="24"/>
    </w:rPr>
  </w:style>
  <w:style w:type="character" w:customStyle="1" w:styleId="BodyTextChar">
    <w:name w:val="Body Text Char"/>
    <w:uiPriority w:val="99"/>
    <w:locked/>
    <w:rsid w:val="00A25905"/>
    <w:rPr>
      <w:rFonts w:ascii="Arial" w:hAnsi="Arial"/>
      <w:spacing w:val="4"/>
      <w:sz w:val="21"/>
      <w:shd w:val="clear" w:color="auto" w:fill="FFFFFF"/>
    </w:rPr>
  </w:style>
  <w:style w:type="paragraph" w:styleId="BodyText">
    <w:name w:val="Body Text"/>
    <w:basedOn w:val="Normal"/>
    <w:link w:val="BodyTextChar1"/>
    <w:uiPriority w:val="99"/>
    <w:rsid w:val="00A25905"/>
    <w:pPr>
      <w:shd w:val="clear" w:color="auto" w:fill="FFFFFF"/>
      <w:spacing w:after="120" w:line="240" w:lineRule="atLeast"/>
      <w:ind w:hanging="820"/>
      <w:jc w:val="both"/>
    </w:pPr>
    <w:rPr>
      <w:rFonts w:ascii="Arial" w:hAnsi="Arial"/>
      <w:spacing w:val="4"/>
      <w:sz w:val="21"/>
      <w:szCs w:val="21"/>
      <w:shd w:val="clear" w:color="auto" w:fill="FFFFFF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sid w:val="009D54A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81</Words>
  <Characters>443</Characters>
  <Application>Microsoft Office Outlook</Application>
  <DocSecurity>0</DocSecurity>
  <Lines>0</Lines>
  <Paragraphs>0</Paragraphs>
  <ScaleCrop>false</ScaleCrop>
  <Company>MCCI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Καλαμάτα,  / /</dc:title>
  <dc:subject/>
  <dc:creator>Sibel Amet</dc:creator>
  <cp:keywords/>
  <dc:description/>
  <cp:lastModifiedBy>Sibel</cp:lastModifiedBy>
  <cp:revision>6</cp:revision>
  <cp:lastPrinted>2014-06-03T07:33:00Z</cp:lastPrinted>
  <dcterms:created xsi:type="dcterms:W3CDTF">2014-06-03T07:26:00Z</dcterms:created>
  <dcterms:modified xsi:type="dcterms:W3CDTF">2014-06-03T09:25:00Z</dcterms:modified>
</cp:coreProperties>
</file>